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A45" w:rsidRDefault="00713A45" w:rsidP="000808D3">
      <w:pPr>
        <w:tabs>
          <w:tab w:val="left" w:pos="1418"/>
        </w:tabs>
        <w:rPr>
          <w:rFonts w:ascii="Arial" w:hAnsi="Arial" w:cs="Arial"/>
          <w:sz w:val="18"/>
          <w:szCs w:val="18"/>
        </w:rPr>
      </w:pPr>
    </w:p>
    <w:p w:rsidR="00713A45" w:rsidRDefault="00713A45" w:rsidP="000808D3">
      <w:pPr>
        <w:tabs>
          <w:tab w:val="left" w:pos="1418"/>
        </w:tabs>
        <w:rPr>
          <w:rFonts w:ascii="Arial" w:hAnsi="Arial" w:cs="Arial"/>
          <w:sz w:val="18"/>
          <w:szCs w:val="18"/>
        </w:rPr>
      </w:pPr>
    </w:p>
    <w:p w:rsidR="00185600" w:rsidRPr="00043A66" w:rsidRDefault="00B41D70" w:rsidP="000808D3">
      <w:pPr>
        <w:tabs>
          <w:tab w:val="left" w:pos="1418"/>
        </w:tabs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FF1B93" w:rsidRPr="00043A66" w:rsidRDefault="00FF1B93" w:rsidP="00971F06">
      <w:pPr>
        <w:tabs>
          <w:tab w:val="left" w:pos="1418"/>
        </w:tabs>
        <w:rPr>
          <w:rFonts w:ascii="Arial" w:hAnsi="Arial" w:cs="Arial"/>
          <w:sz w:val="18"/>
          <w:szCs w:val="18"/>
        </w:rPr>
      </w:pPr>
      <w:bookmarkStart w:id="0" w:name="Testo2"/>
    </w:p>
    <w:bookmarkEnd w:id="0"/>
    <w:p w:rsidR="00F651D8" w:rsidRPr="001F5B42" w:rsidRDefault="00F651D8" w:rsidP="00F651D8">
      <w:pPr>
        <w:pStyle w:val="NormaleWeb"/>
        <w:widowControl w:val="0"/>
        <w:spacing w:before="0" w:beforeAutospacing="0" w:after="0" w:afterAutospacing="0"/>
        <w:jc w:val="center"/>
        <w:outlineLvl w:val="0"/>
        <w:rPr>
          <w:rFonts w:ascii="Arial" w:eastAsia="Times New Roman" w:hAnsi="Arial" w:cs="Arial"/>
          <w:i/>
        </w:rPr>
      </w:pPr>
      <w:r w:rsidRPr="001F5B42">
        <w:rPr>
          <w:rFonts w:ascii="Arial" w:eastAsia="Times New Roman" w:hAnsi="Arial" w:cs="Arial"/>
          <w:i/>
        </w:rPr>
        <w:t xml:space="preserve">Schema </w:t>
      </w:r>
      <w:r>
        <w:rPr>
          <w:rFonts w:ascii="Arial" w:eastAsia="Times New Roman" w:hAnsi="Arial" w:cs="Arial"/>
          <w:i/>
        </w:rPr>
        <w:t xml:space="preserve">dichiarazione costi </w:t>
      </w:r>
      <w:r w:rsidR="000C1580">
        <w:rPr>
          <w:rFonts w:ascii="Arial" w:eastAsia="Times New Roman" w:hAnsi="Arial" w:cs="Arial"/>
          <w:i/>
        </w:rPr>
        <w:t xml:space="preserve">del personale e costi </w:t>
      </w:r>
      <w:r>
        <w:rPr>
          <w:rFonts w:ascii="Arial" w:eastAsia="Times New Roman" w:hAnsi="Arial" w:cs="Arial"/>
          <w:i/>
        </w:rPr>
        <w:t xml:space="preserve">di sicurezza specifici </w:t>
      </w:r>
      <w:r w:rsidR="00205E8F">
        <w:rPr>
          <w:rFonts w:ascii="Arial" w:eastAsia="Times New Roman" w:hAnsi="Arial" w:cs="Arial"/>
          <w:i/>
        </w:rPr>
        <w:t>aziendali relativamente all’esecuzione dei lavori</w:t>
      </w:r>
    </w:p>
    <w:p w:rsidR="00F651D8" w:rsidRDefault="00F651D8" w:rsidP="00F651D8">
      <w:pPr>
        <w:pStyle w:val="NormaleWeb"/>
        <w:widowControl w:val="0"/>
        <w:spacing w:before="0" w:beforeAutospacing="0" w:after="0" w:afterAutospacing="0"/>
        <w:outlineLvl w:val="0"/>
        <w:rPr>
          <w:rFonts w:ascii="Arial" w:eastAsia="Times New Roman" w:hAnsi="Arial" w:cs="Arial"/>
          <w:b/>
        </w:rPr>
      </w:pPr>
    </w:p>
    <w:p w:rsidR="00F651D8" w:rsidRDefault="00F651D8" w:rsidP="00F651D8">
      <w:pPr>
        <w:pStyle w:val="NormaleWeb"/>
        <w:widowControl w:val="0"/>
        <w:spacing w:before="0" w:beforeAutospacing="0" w:after="0" w:afterAutospacing="0"/>
        <w:jc w:val="center"/>
        <w:outlineLvl w:val="0"/>
        <w:rPr>
          <w:rFonts w:ascii="Arial" w:eastAsia="Times New Roman" w:hAnsi="Arial" w:cs="Arial"/>
          <w:b/>
        </w:rPr>
      </w:pPr>
    </w:p>
    <w:p w:rsidR="00F651D8" w:rsidRDefault="00F651D8" w:rsidP="00F651D8">
      <w:pPr>
        <w:pStyle w:val="NormaleWeb"/>
        <w:widowControl w:val="0"/>
        <w:spacing w:before="0" w:beforeAutospacing="0" w:after="0" w:afterAutospacing="0"/>
        <w:jc w:val="center"/>
        <w:outlineLvl w:val="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U.O. TECNICO-PATRIMONIALE</w:t>
      </w:r>
    </w:p>
    <w:p w:rsidR="00F651D8" w:rsidRDefault="00F651D8" w:rsidP="00F651D8">
      <w:pPr>
        <w:pStyle w:val="NormaleWeb"/>
        <w:widowControl w:val="0"/>
        <w:spacing w:before="0" w:beforeAutospacing="0" w:after="0" w:afterAutospacing="0"/>
        <w:jc w:val="center"/>
        <w:outlineLvl w:val="0"/>
        <w:rPr>
          <w:rFonts w:ascii="Arial" w:eastAsia="Times New Roman" w:hAnsi="Arial" w:cs="Arial"/>
          <w:b/>
        </w:rPr>
      </w:pPr>
    </w:p>
    <w:p w:rsidR="00F651D8" w:rsidRDefault="00F651D8" w:rsidP="00F651D8">
      <w:pPr>
        <w:pStyle w:val="NormaleWeb"/>
        <w:widowControl w:val="0"/>
        <w:spacing w:before="0" w:beforeAutospacing="0" w:after="0" w:afterAutospacing="0"/>
        <w:jc w:val="center"/>
        <w:outlineLvl w:val="0"/>
        <w:rPr>
          <w:rFonts w:ascii="Arial" w:eastAsia="Times New Roman" w:hAnsi="Arial" w:cs="Arial"/>
          <w:b/>
        </w:rPr>
      </w:pPr>
    </w:p>
    <w:p w:rsidR="000B7F11" w:rsidRPr="00832F99" w:rsidRDefault="00F651D8" w:rsidP="000B7F11">
      <w:pPr>
        <w:kinsoku w:val="0"/>
        <w:overflowPunct w:val="0"/>
        <w:autoSpaceDE w:val="0"/>
        <w:autoSpaceDN w:val="0"/>
        <w:adjustRightInd w:val="0"/>
        <w:spacing w:before="59"/>
        <w:ind w:right="-141"/>
        <w:jc w:val="both"/>
        <w:rPr>
          <w:rFonts w:ascii="Liberation Sans" w:hAnsi="Liberation Sans" w:cs="Liberation Sans"/>
          <w:b/>
        </w:rPr>
      </w:pPr>
      <w:r>
        <w:rPr>
          <w:rFonts w:ascii="Arial" w:hAnsi="Arial" w:cs="Arial"/>
          <w:b/>
        </w:rPr>
        <w:t xml:space="preserve">Oggetto: </w:t>
      </w:r>
      <w:r w:rsidR="001339B1">
        <w:rPr>
          <w:rFonts w:ascii="Arial" w:hAnsi="Arial" w:cs="Arial"/>
          <w:b/>
        </w:rPr>
        <w:t xml:space="preserve"> </w:t>
      </w:r>
      <w:r w:rsidR="000B7F11" w:rsidRPr="00832F99">
        <w:rPr>
          <w:rFonts w:ascii="Liberation Sans" w:hAnsi="Liberation Sans" w:cs="Liberation Sans"/>
          <w:b/>
          <w:bCs/>
        </w:rPr>
        <w:t xml:space="preserve">Procedura aperta telematica su piattaforma SINTEL </w:t>
      </w:r>
      <w:r w:rsidR="000B7F11">
        <w:rPr>
          <w:rFonts w:ascii="Liberation Sans" w:hAnsi="Liberation Sans" w:cs="Liberation Sans"/>
          <w:b/>
          <w:bCs/>
        </w:rPr>
        <w:t xml:space="preserve">regionale - suddivisa in tre lotti funzionali - </w:t>
      </w:r>
      <w:r w:rsidR="000B7F11" w:rsidRPr="00832F99">
        <w:rPr>
          <w:rFonts w:ascii="Liberation Sans" w:hAnsi="Liberation Sans" w:cs="Liberation Sans"/>
          <w:b/>
          <w:bCs/>
        </w:rPr>
        <w:t xml:space="preserve">per la conclusione di </w:t>
      </w:r>
      <w:r w:rsidR="000B7F11">
        <w:rPr>
          <w:rFonts w:ascii="Liberation Sans" w:hAnsi="Liberation Sans" w:cs="Liberation Sans"/>
          <w:b/>
          <w:bCs/>
        </w:rPr>
        <w:t xml:space="preserve">n. 3 </w:t>
      </w:r>
      <w:r w:rsidR="000B7F11" w:rsidRPr="00832F99">
        <w:rPr>
          <w:rFonts w:ascii="Liberation Sans" w:hAnsi="Liberation Sans" w:cs="Liberation Sans"/>
          <w:b/>
          <w:bCs/>
        </w:rPr>
        <w:t>ACCORD</w:t>
      </w:r>
      <w:r w:rsidR="000B7F11">
        <w:rPr>
          <w:rFonts w:ascii="Liberation Sans" w:hAnsi="Liberation Sans" w:cs="Liberation Sans"/>
          <w:b/>
          <w:bCs/>
        </w:rPr>
        <w:t>I</w:t>
      </w:r>
      <w:r w:rsidR="000B7F11" w:rsidRPr="00832F99">
        <w:rPr>
          <w:rFonts w:ascii="Liberation Sans" w:hAnsi="Liberation Sans" w:cs="Liberation Sans"/>
          <w:b/>
          <w:bCs/>
        </w:rPr>
        <w:t xml:space="preserve"> QUADRO </w:t>
      </w:r>
      <w:r w:rsidR="000B7F11">
        <w:rPr>
          <w:rFonts w:ascii="Liberation Sans" w:hAnsi="Liberation Sans" w:cs="Liberation Sans"/>
          <w:b/>
          <w:bCs/>
        </w:rPr>
        <w:t>TRIENNALI</w:t>
      </w:r>
      <w:r w:rsidR="000B7F11" w:rsidRPr="00832F99">
        <w:rPr>
          <w:rFonts w:ascii="Liberation Sans" w:hAnsi="Liberation Sans" w:cs="Liberation Sans"/>
          <w:b/>
          <w:bCs/>
        </w:rPr>
        <w:t xml:space="preserve"> – con un solo operatore – per l’affidamento dei lavori di manutenzione (di sola esecuzione) degli immobil</w:t>
      </w:r>
      <w:r w:rsidR="000B7F11">
        <w:rPr>
          <w:rFonts w:ascii="Liberation Sans" w:hAnsi="Liberation Sans" w:cs="Liberation Sans"/>
          <w:b/>
          <w:bCs/>
        </w:rPr>
        <w:t xml:space="preserve">i ed impianti: OPERE DA ELETTRICISTA dei </w:t>
      </w:r>
      <w:proofErr w:type="spellStart"/>
      <w:r w:rsidR="000B7F11">
        <w:rPr>
          <w:rFonts w:ascii="Liberation Sans" w:hAnsi="Liberation Sans" w:cs="Liberation Sans"/>
          <w:b/>
          <w:bCs/>
        </w:rPr>
        <w:t>PP.OO</w:t>
      </w:r>
      <w:proofErr w:type="spellEnd"/>
      <w:r w:rsidR="000B7F11">
        <w:rPr>
          <w:rFonts w:ascii="Liberation Sans" w:hAnsi="Liberation Sans" w:cs="Liberation Sans"/>
          <w:b/>
          <w:bCs/>
        </w:rPr>
        <w:t>. di Monza e Desio e Strutture Territoriali dell’ASST di Monza</w:t>
      </w:r>
      <w:r w:rsidR="000B7F11" w:rsidRPr="00832F99">
        <w:rPr>
          <w:rFonts w:ascii="Liberation Sans" w:hAnsi="Liberation Sans" w:cs="Liberation Sans"/>
          <w:b/>
          <w:bCs/>
        </w:rPr>
        <w:t xml:space="preserve"> – Delibera a contrarr</w:t>
      </w:r>
      <w:r w:rsidR="000B7F11">
        <w:rPr>
          <w:rFonts w:ascii="Liberation Sans" w:hAnsi="Liberation Sans" w:cs="Liberation Sans"/>
          <w:b/>
          <w:bCs/>
        </w:rPr>
        <w:t>e n. 1328 del 5 SETTEMBRE 2016. LOTTO __</w:t>
      </w:r>
    </w:p>
    <w:p w:rsidR="00205E8F" w:rsidRDefault="00205E8F" w:rsidP="00205E8F">
      <w:pPr>
        <w:pStyle w:val="NormaleWeb"/>
        <w:widowControl w:val="0"/>
        <w:spacing w:before="0" w:beforeAutospacing="0" w:after="0" w:afterAutospacing="0"/>
        <w:ind w:left="1276" w:hanging="1276"/>
        <w:jc w:val="both"/>
        <w:outlineLvl w:val="0"/>
        <w:rPr>
          <w:rFonts w:ascii="Arial" w:hAnsi="Arial" w:cs="Arial"/>
          <w:b/>
          <w:sz w:val="22"/>
          <w:szCs w:val="22"/>
        </w:rPr>
      </w:pPr>
    </w:p>
    <w:p w:rsidR="00205E8F" w:rsidRDefault="00205E8F" w:rsidP="00205E8F">
      <w:pPr>
        <w:pStyle w:val="NormaleWeb"/>
        <w:widowControl w:val="0"/>
        <w:spacing w:before="0" w:beforeAutospacing="0" w:after="0" w:afterAutospacing="0"/>
        <w:ind w:left="1276" w:hanging="1276"/>
        <w:jc w:val="both"/>
        <w:outlineLvl w:val="0"/>
        <w:rPr>
          <w:rFonts w:ascii="Arial" w:hAnsi="Arial" w:cs="Arial"/>
          <w:b/>
        </w:rPr>
      </w:pPr>
    </w:p>
    <w:p w:rsidR="00F651D8" w:rsidRDefault="00F651D8" w:rsidP="00205E8F">
      <w:pPr>
        <w:pStyle w:val="NormaleWeb"/>
        <w:widowControl w:val="0"/>
        <w:spacing w:before="0" w:beforeAutospacing="0" w:after="0" w:afterAutospacing="0"/>
        <w:ind w:left="1276" w:hanging="1276"/>
        <w:jc w:val="right"/>
        <w:outlineLvl w:val="0"/>
        <w:rPr>
          <w:rFonts w:ascii="Arial" w:hAnsi="Arial" w:cs="Arial"/>
          <w:b/>
        </w:rPr>
      </w:pPr>
      <w:r w:rsidRPr="004C0566">
        <w:rPr>
          <w:rFonts w:ascii="Arial" w:hAnsi="Arial" w:cs="Arial"/>
          <w:b/>
        </w:rPr>
        <w:t xml:space="preserve">Al </w:t>
      </w:r>
      <w:r>
        <w:rPr>
          <w:rFonts w:ascii="Arial" w:hAnsi="Arial" w:cs="Arial"/>
          <w:b/>
        </w:rPr>
        <w:t xml:space="preserve">RUP c/o </w:t>
      </w:r>
    </w:p>
    <w:p w:rsidR="00F651D8" w:rsidRDefault="00F651D8" w:rsidP="00F651D8">
      <w:pPr>
        <w:ind w:left="5103"/>
        <w:rPr>
          <w:rFonts w:ascii="Arial" w:hAnsi="Arial" w:cs="Arial"/>
          <w:b/>
        </w:rPr>
      </w:pPr>
      <w:r>
        <w:rPr>
          <w:rFonts w:ascii="Arial" w:hAnsi="Arial" w:cs="Arial"/>
          <w:b/>
        </w:rPr>
        <w:t>l</w:t>
      </w:r>
      <w:r w:rsidRPr="004C0566">
        <w:rPr>
          <w:rFonts w:ascii="Arial" w:hAnsi="Arial" w:cs="Arial"/>
          <w:b/>
        </w:rPr>
        <w:t>’</w:t>
      </w:r>
      <w:proofErr w:type="spellStart"/>
      <w:r>
        <w:rPr>
          <w:rFonts w:ascii="Arial" w:hAnsi="Arial" w:cs="Arial"/>
          <w:b/>
        </w:rPr>
        <w:t>U.O.C.</w:t>
      </w:r>
      <w:proofErr w:type="spellEnd"/>
      <w:r>
        <w:rPr>
          <w:rFonts w:ascii="Arial" w:hAnsi="Arial" w:cs="Arial"/>
          <w:b/>
        </w:rPr>
        <w:t xml:space="preserve"> Gestione Tecnico-Patrimoniale dell’ASST </w:t>
      </w:r>
      <w:r w:rsidRPr="004C0566">
        <w:rPr>
          <w:rFonts w:ascii="Arial" w:hAnsi="Arial" w:cs="Arial"/>
          <w:b/>
        </w:rPr>
        <w:t>di Monza</w:t>
      </w:r>
    </w:p>
    <w:p w:rsidR="00F651D8" w:rsidRPr="004C0566" w:rsidRDefault="00F651D8" w:rsidP="00F651D8">
      <w:pPr>
        <w:ind w:left="5103"/>
        <w:rPr>
          <w:rFonts w:ascii="Arial" w:hAnsi="Arial" w:cs="Arial"/>
          <w:b/>
        </w:rPr>
      </w:pPr>
    </w:p>
    <w:p w:rsidR="00F651D8" w:rsidRDefault="00F651D8" w:rsidP="00F651D8">
      <w:pPr>
        <w:spacing w:before="120"/>
        <w:jc w:val="center"/>
        <w:rPr>
          <w:rFonts w:ascii="Arial" w:hAnsi="Arial" w:cs="Arial"/>
          <w:b/>
        </w:rPr>
      </w:pPr>
      <w:r w:rsidRPr="004C0566">
        <w:rPr>
          <w:rFonts w:ascii="Arial" w:hAnsi="Arial" w:cs="Arial"/>
          <w:b/>
        </w:rPr>
        <w:t xml:space="preserve">DICHIARAZIONE </w:t>
      </w:r>
      <w:r>
        <w:rPr>
          <w:rFonts w:ascii="Arial" w:hAnsi="Arial" w:cs="Arial"/>
          <w:b/>
        </w:rPr>
        <w:t xml:space="preserve">COSTI </w:t>
      </w:r>
      <w:r w:rsidR="000C1580">
        <w:rPr>
          <w:rFonts w:ascii="Arial" w:hAnsi="Arial" w:cs="Arial"/>
          <w:b/>
        </w:rPr>
        <w:t xml:space="preserve">DEL PERSONALE E COSTI </w:t>
      </w:r>
      <w:proofErr w:type="spellStart"/>
      <w:r>
        <w:rPr>
          <w:rFonts w:ascii="Arial" w:hAnsi="Arial" w:cs="Arial"/>
          <w:b/>
        </w:rPr>
        <w:t>DI</w:t>
      </w:r>
      <w:proofErr w:type="spellEnd"/>
      <w:r>
        <w:rPr>
          <w:rFonts w:ascii="Arial" w:hAnsi="Arial" w:cs="Arial"/>
          <w:b/>
        </w:rPr>
        <w:t xml:space="preserve"> SICUREZZA SPECIFICI AZIENDALI</w:t>
      </w:r>
    </w:p>
    <w:p w:rsidR="00F651D8" w:rsidRPr="004C0566" w:rsidRDefault="00F651D8" w:rsidP="00F651D8">
      <w:pPr>
        <w:spacing w:before="120"/>
        <w:jc w:val="center"/>
        <w:rPr>
          <w:rFonts w:ascii="Arial" w:hAnsi="Arial" w:cs="Arial"/>
          <w:b/>
        </w:rPr>
      </w:pPr>
    </w:p>
    <w:p w:rsidR="00F651D8" w:rsidRPr="004C0566" w:rsidRDefault="00F651D8" w:rsidP="00F651D8">
      <w:pPr>
        <w:rPr>
          <w:rFonts w:ascii="Arial" w:hAnsi="Arial" w:cs="Arial"/>
        </w:rPr>
      </w:pPr>
      <w:r w:rsidRPr="004C0566">
        <w:rPr>
          <w:rFonts w:ascii="Arial" w:hAnsi="Arial" w:cs="Arial"/>
        </w:rPr>
        <w:t>Il Sottoscritto ...........................................................</w:t>
      </w:r>
      <w:proofErr w:type="spellStart"/>
      <w:r w:rsidRPr="004C0566">
        <w:rPr>
          <w:rFonts w:ascii="Arial" w:hAnsi="Arial" w:cs="Arial"/>
        </w:rPr>
        <w:t>C.F</w:t>
      </w:r>
      <w:proofErr w:type="spellEnd"/>
      <w:r w:rsidRPr="004C0566">
        <w:rPr>
          <w:rFonts w:ascii="Arial" w:hAnsi="Arial" w:cs="Arial"/>
        </w:rPr>
        <w:t>...............</w:t>
      </w:r>
      <w:proofErr w:type="spellStart"/>
      <w:r w:rsidRPr="004C0566">
        <w:rPr>
          <w:rFonts w:ascii="Arial" w:hAnsi="Arial" w:cs="Arial"/>
        </w:rPr>
        <w:t>……</w:t>
      </w:r>
      <w:proofErr w:type="spellEnd"/>
      <w:r w:rsidRPr="004C0566">
        <w:rPr>
          <w:rFonts w:ascii="Arial" w:hAnsi="Arial" w:cs="Arial"/>
        </w:rPr>
        <w:t>............</w:t>
      </w:r>
      <w:proofErr w:type="spellStart"/>
      <w:r w:rsidRPr="004C0566">
        <w:rPr>
          <w:rFonts w:ascii="Arial" w:hAnsi="Arial" w:cs="Arial"/>
        </w:rPr>
        <w:t>………………</w:t>
      </w:r>
      <w:proofErr w:type="spellEnd"/>
    </w:p>
    <w:p w:rsidR="00F651D8" w:rsidRPr="004C0566" w:rsidRDefault="00F651D8" w:rsidP="00F651D8">
      <w:pPr>
        <w:rPr>
          <w:rFonts w:ascii="Arial" w:hAnsi="Arial" w:cs="Arial"/>
        </w:rPr>
      </w:pPr>
      <w:r w:rsidRPr="004C0566">
        <w:rPr>
          <w:rFonts w:ascii="Arial" w:hAnsi="Arial" w:cs="Arial"/>
        </w:rPr>
        <w:t>in qualità di legale rappresentante della Ditta ..............................................</w:t>
      </w:r>
      <w:r>
        <w:rPr>
          <w:rFonts w:ascii="Arial" w:hAnsi="Arial" w:cs="Arial"/>
        </w:rPr>
        <w:t>....................</w:t>
      </w:r>
    </w:p>
    <w:p w:rsidR="00F651D8" w:rsidRPr="004C0566" w:rsidRDefault="00F651D8" w:rsidP="00F651D8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quale operatore economico partecipante alla procedura di gara di cui in epigrafe</w:t>
      </w:r>
    </w:p>
    <w:p w:rsidR="00220964" w:rsidRDefault="00220964" w:rsidP="00F651D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F651D8" w:rsidRPr="004C0566" w:rsidRDefault="00220964" w:rsidP="00F651D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DICHIARA</w:t>
      </w:r>
    </w:p>
    <w:p w:rsidR="00F651D8" w:rsidRPr="00261F78" w:rsidRDefault="00F651D8" w:rsidP="00F651D8">
      <w:pPr>
        <w:ind w:left="360"/>
        <w:rPr>
          <w:rFonts w:ascii="Arial" w:hAnsi="Arial" w:cs="Arial"/>
          <w:sz w:val="20"/>
        </w:rPr>
      </w:pPr>
    </w:p>
    <w:p w:rsidR="00F651D8" w:rsidRDefault="00F651D8" w:rsidP="00F651D8">
      <w:p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che, ai fini dell’eventuale verifica della congruità dell’offerta, i costi </w:t>
      </w:r>
      <w:r w:rsidR="000C1580">
        <w:rPr>
          <w:rFonts w:ascii="Arial" w:hAnsi="Arial" w:cs="Arial"/>
          <w:sz w:val="20"/>
        </w:rPr>
        <w:t xml:space="preserve">del personale e costi </w:t>
      </w:r>
      <w:r>
        <w:rPr>
          <w:rFonts w:ascii="Arial" w:hAnsi="Arial" w:cs="Arial"/>
          <w:sz w:val="20"/>
        </w:rPr>
        <w:t>di sicurezza specifici aziendali, per l’attuazione dell’</w:t>
      </w:r>
      <w:r w:rsidR="00220964">
        <w:rPr>
          <w:rFonts w:ascii="Arial" w:hAnsi="Arial" w:cs="Arial"/>
          <w:sz w:val="20"/>
        </w:rPr>
        <w:t>APPALTO IN OGGETTO</w:t>
      </w:r>
      <w:r>
        <w:rPr>
          <w:rFonts w:ascii="Arial" w:hAnsi="Arial" w:cs="Arial"/>
          <w:sz w:val="20"/>
        </w:rPr>
        <w:t xml:space="preserve">, ammontano ad € </w:t>
      </w:r>
      <w:proofErr w:type="spellStart"/>
      <w:r>
        <w:rPr>
          <w:rFonts w:ascii="Arial" w:hAnsi="Arial" w:cs="Arial"/>
          <w:sz w:val="20"/>
        </w:rPr>
        <w:t>……………………………</w:t>
      </w:r>
      <w:proofErr w:type="spellEnd"/>
      <w:r w:rsidR="000C1580">
        <w:rPr>
          <w:rFonts w:ascii="Arial" w:hAnsi="Arial" w:cs="Arial"/>
          <w:sz w:val="20"/>
        </w:rPr>
        <w:t>, così ripartiti:</w:t>
      </w:r>
    </w:p>
    <w:p w:rsidR="000C1580" w:rsidRDefault="000C1580" w:rsidP="000C1580">
      <w:pPr>
        <w:pStyle w:val="Paragrafoelenco"/>
        <w:numPr>
          <w:ilvl w:val="0"/>
          <w:numId w:val="19"/>
        </w:num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Costi del personale: </w:t>
      </w:r>
      <w:r>
        <w:rPr>
          <w:rFonts w:ascii="Arial" w:hAnsi="Arial" w:cs="Arial"/>
          <w:sz w:val="20"/>
        </w:rPr>
        <w:tab/>
        <w:t>€________________</w:t>
      </w:r>
    </w:p>
    <w:p w:rsidR="000C1580" w:rsidRPr="000C1580" w:rsidRDefault="000C1580" w:rsidP="000C1580">
      <w:pPr>
        <w:pStyle w:val="Paragrafoelenco"/>
        <w:numPr>
          <w:ilvl w:val="0"/>
          <w:numId w:val="19"/>
        </w:num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Costi di sicurezza:</w:t>
      </w:r>
      <w:r>
        <w:rPr>
          <w:rFonts w:ascii="Arial" w:hAnsi="Arial" w:cs="Arial"/>
          <w:sz w:val="20"/>
        </w:rPr>
        <w:tab/>
        <w:t>€________________</w:t>
      </w:r>
    </w:p>
    <w:p w:rsidR="00F651D8" w:rsidRDefault="00F651D8" w:rsidP="00F651D8">
      <w:pPr>
        <w:ind w:left="360"/>
        <w:rPr>
          <w:rFonts w:ascii="Arial" w:hAnsi="Arial" w:cs="Arial"/>
        </w:rPr>
      </w:pPr>
    </w:p>
    <w:p w:rsidR="00F651D8" w:rsidRPr="004C0566" w:rsidRDefault="00F651D8" w:rsidP="00F651D8">
      <w:pPr>
        <w:spacing w:before="120"/>
        <w:ind w:left="3402"/>
        <w:jc w:val="center"/>
        <w:rPr>
          <w:rFonts w:ascii="Arial" w:hAnsi="Arial" w:cs="Arial"/>
        </w:rPr>
      </w:pPr>
      <w:r w:rsidRPr="004C0566">
        <w:rPr>
          <w:rFonts w:ascii="Arial" w:hAnsi="Arial" w:cs="Arial"/>
        </w:rPr>
        <w:t>In fede</w:t>
      </w:r>
    </w:p>
    <w:p w:rsidR="00F651D8" w:rsidRPr="004C0566" w:rsidRDefault="00F651D8" w:rsidP="00F651D8">
      <w:pPr>
        <w:spacing w:before="120"/>
        <w:ind w:left="3402"/>
        <w:jc w:val="center"/>
        <w:rPr>
          <w:rFonts w:ascii="Arial" w:hAnsi="Arial" w:cs="Arial"/>
          <w:b/>
        </w:rPr>
      </w:pPr>
      <w:r w:rsidRPr="004C0566">
        <w:rPr>
          <w:rFonts w:ascii="Arial" w:hAnsi="Arial" w:cs="Arial"/>
          <w:b/>
        </w:rPr>
        <w:t xml:space="preserve">(Firma </w:t>
      </w:r>
      <w:r>
        <w:rPr>
          <w:rFonts w:ascii="Arial" w:hAnsi="Arial" w:cs="Arial"/>
          <w:b/>
        </w:rPr>
        <w:t>digitale</w:t>
      </w:r>
      <w:r w:rsidRPr="004C0566">
        <w:rPr>
          <w:rFonts w:ascii="Arial" w:hAnsi="Arial" w:cs="Arial"/>
          <w:b/>
        </w:rPr>
        <w:t>)</w:t>
      </w:r>
    </w:p>
    <w:p w:rsidR="00043A66" w:rsidRDefault="00043A66" w:rsidP="00F651D8">
      <w:pPr>
        <w:pStyle w:val="NormaleWeb"/>
        <w:widowControl w:val="0"/>
        <w:spacing w:before="0" w:beforeAutospacing="0" w:after="0" w:afterAutospacing="0"/>
        <w:jc w:val="center"/>
        <w:outlineLvl w:val="0"/>
        <w:rPr>
          <w:rFonts w:ascii="Arial" w:hAnsi="Arial" w:cs="Arial"/>
          <w:sz w:val="18"/>
          <w:szCs w:val="18"/>
        </w:rPr>
      </w:pPr>
    </w:p>
    <w:sectPr w:rsidR="00043A66" w:rsidSect="00C916F5">
      <w:headerReference w:type="default" r:id="rId8"/>
      <w:footerReference w:type="default" r:id="rId9"/>
      <w:pgSz w:w="11906" w:h="16838" w:code="9"/>
      <w:pgMar w:top="1134" w:right="1134" w:bottom="1134" w:left="1134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B2E" w:rsidRDefault="00FA7B2E">
      <w:r>
        <w:separator/>
      </w:r>
    </w:p>
  </w:endnote>
  <w:endnote w:type="continuationSeparator" w:id="0">
    <w:p w:rsidR="00FA7B2E" w:rsidRDefault="00FA7B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D7" w:rsidRPr="007038D5" w:rsidRDefault="00D05ED7" w:rsidP="007038D5">
    <w:pPr>
      <w:pStyle w:val="Pidipagina"/>
      <w:ind w:left="-851" w:right="-1278"/>
      <w:rPr>
        <w:rFonts w:ascii="Arial" w:hAnsi="Arial" w:cs="Arial"/>
        <w:b/>
        <w:color w:val="FF0000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Pr="007038D5">
      <w:rPr>
        <w:rFonts w:ascii="Arial" w:hAnsi="Arial" w:cs="Arial"/>
        <w:b/>
        <w:color w:val="FF0000"/>
        <w:sz w:val="16"/>
        <w:szCs w:val="16"/>
      </w:rPr>
      <w:t>_____________________________________</w:t>
    </w:r>
    <w:r w:rsidR="00B54326">
      <w:rPr>
        <w:rFonts w:ascii="Arial" w:hAnsi="Arial" w:cs="Arial"/>
        <w:b/>
        <w:color w:val="FF0000"/>
        <w:sz w:val="16"/>
        <w:szCs w:val="16"/>
      </w:rPr>
      <w:t>_____________________________</w:t>
    </w:r>
    <w:r w:rsidRPr="007038D5">
      <w:rPr>
        <w:rFonts w:ascii="Arial" w:hAnsi="Arial" w:cs="Arial"/>
        <w:b/>
        <w:color w:val="FF0000"/>
        <w:sz w:val="16"/>
        <w:szCs w:val="16"/>
      </w:rPr>
      <w:t>______________________________________</w:t>
    </w:r>
  </w:p>
  <w:p w:rsidR="00D05ED7" w:rsidRPr="00505720" w:rsidRDefault="00D05ED7" w:rsidP="00274283">
    <w:pPr>
      <w:pStyle w:val="Pidipagina"/>
      <w:spacing w:before="40"/>
      <w:ind w:left="-851" w:right="-1276"/>
      <w:jc w:val="center"/>
      <w:rPr>
        <w:rFonts w:ascii="Verdana" w:hAnsi="Verdana" w:cs="Arial"/>
        <w:b/>
        <w:color w:val="FF0000"/>
        <w:sz w:val="18"/>
        <w:szCs w:val="18"/>
      </w:rPr>
    </w:pPr>
    <w:r w:rsidRPr="00505720">
      <w:rPr>
        <w:rFonts w:ascii="Verdana" w:hAnsi="Verdana" w:cs="Arial"/>
        <w:b/>
        <w:color w:val="FF0000"/>
        <w:sz w:val="18"/>
        <w:szCs w:val="18"/>
      </w:rPr>
      <w:t>Sede Legale</w:t>
    </w:r>
  </w:p>
  <w:p w:rsidR="00B54326" w:rsidRDefault="00B54326" w:rsidP="00274283">
    <w:pPr>
      <w:pStyle w:val="Pidipagina"/>
      <w:spacing w:before="60"/>
      <w:ind w:right="-99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AZIENDA SOCIO SANITARIA TERRITORIALE (ASST) </w:t>
    </w:r>
    <w:proofErr w:type="spellStart"/>
    <w:r>
      <w:rPr>
        <w:rFonts w:ascii="Arial" w:hAnsi="Arial" w:cs="Arial"/>
        <w:sz w:val="16"/>
        <w:szCs w:val="16"/>
      </w:rPr>
      <w:t>DI</w:t>
    </w:r>
    <w:proofErr w:type="spellEnd"/>
    <w:r>
      <w:rPr>
        <w:rFonts w:ascii="Arial" w:hAnsi="Arial" w:cs="Arial"/>
        <w:sz w:val="16"/>
        <w:szCs w:val="16"/>
      </w:rPr>
      <w:t xml:space="preserve"> MONZA</w:t>
    </w:r>
  </w:p>
  <w:p w:rsidR="00D05ED7" w:rsidRDefault="00D05ED7" w:rsidP="00274283">
    <w:pPr>
      <w:pStyle w:val="Pidipagina"/>
      <w:spacing w:before="60"/>
      <w:ind w:right="-992"/>
      <w:rPr>
        <w:rFonts w:ascii="Arial" w:hAnsi="Arial" w:cs="Arial"/>
        <w:sz w:val="16"/>
        <w:szCs w:val="16"/>
      </w:rPr>
    </w:pPr>
    <w:r w:rsidRPr="001B0AA6">
      <w:rPr>
        <w:rFonts w:ascii="Arial" w:hAnsi="Arial" w:cs="Arial"/>
        <w:sz w:val="16"/>
        <w:szCs w:val="16"/>
      </w:rPr>
      <w:t>20</w:t>
    </w:r>
    <w:r>
      <w:rPr>
        <w:rFonts w:ascii="Arial" w:hAnsi="Arial" w:cs="Arial"/>
        <w:sz w:val="16"/>
        <w:szCs w:val="16"/>
      </w:rPr>
      <w:t xml:space="preserve">900 </w:t>
    </w:r>
    <w:r w:rsidRPr="001B0AA6">
      <w:rPr>
        <w:rFonts w:ascii="Arial" w:hAnsi="Arial" w:cs="Arial"/>
        <w:sz w:val="16"/>
        <w:szCs w:val="16"/>
      </w:rPr>
      <w:t>Monza (M</w:t>
    </w:r>
    <w:r>
      <w:rPr>
        <w:rFonts w:ascii="Arial" w:hAnsi="Arial" w:cs="Arial"/>
        <w:sz w:val="16"/>
        <w:szCs w:val="16"/>
      </w:rPr>
      <w:t>B</w:t>
    </w:r>
    <w:r w:rsidRPr="001B0AA6">
      <w:rPr>
        <w:rFonts w:ascii="Arial" w:hAnsi="Arial" w:cs="Arial"/>
        <w:sz w:val="16"/>
        <w:szCs w:val="16"/>
      </w:rPr>
      <w:t xml:space="preserve">) </w:t>
    </w:r>
    <w:r>
      <w:rPr>
        <w:rFonts w:ascii="Arial" w:hAnsi="Arial" w:cs="Arial"/>
        <w:sz w:val="16"/>
        <w:szCs w:val="16"/>
      </w:rPr>
      <w:t>-</w:t>
    </w:r>
    <w:r w:rsidRPr="001B0AA6">
      <w:rPr>
        <w:rFonts w:ascii="Arial" w:hAnsi="Arial" w:cs="Arial"/>
        <w:sz w:val="16"/>
        <w:szCs w:val="16"/>
      </w:rPr>
      <w:t xml:space="preserve"> via </w:t>
    </w:r>
    <w:proofErr w:type="spellStart"/>
    <w:r w:rsidRPr="001B0AA6">
      <w:rPr>
        <w:rFonts w:ascii="Arial" w:hAnsi="Arial" w:cs="Arial"/>
        <w:sz w:val="16"/>
        <w:szCs w:val="16"/>
      </w:rPr>
      <w:t>Pergolesi</w:t>
    </w:r>
    <w:proofErr w:type="spellEnd"/>
    <w:r>
      <w:rPr>
        <w:rFonts w:ascii="Arial" w:hAnsi="Arial" w:cs="Arial"/>
        <w:sz w:val="16"/>
        <w:szCs w:val="16"/>
      </w:rPr>
      <w:t>,</w:t>
    </w:r>
    <w:r w:rsidRPr="001B0AA6">
      <w:rPr>
        <w:rFonts w:ascii="Arial" w:hAnsi="Arial" w:cs="Arial"/>
        <w:sz w:val="16"/>
        <w:szCs w:val="16"/>
      </w:rPr>
      <w:t xml:space="preserve"> 33</w:t>
    </w:r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-</w:t>
    </w:r>
    <w:r w:rsidRPr="001B0AA6">
      <w:rPr>
        <w:rFonts w:ascii="Arial" w:hAnsi="Arial" w:cs="Arial"/>
        <w:sz w:val="16"/>
        <w:szCs w:val="16"/>
      </w:rPr>
      <w:t>Tel</w:t>
    </w:r>
    <w:proofErr w:type="spellEnd"/>
    <w:r w:rsidRPr="001B0AA6">
      <w:rPr>
        <w:rFonts w:ascii="Arial" w:hAnsi="Arial" w:cs="Arial"/>
        <w:sz w:val="16"/>
        <w:szCs w:val="16"/>
      </w:rPr>
      <w:t>.039.233.1</w:t>
    </w:r>
    <w:r>
      <w:rPr>
        <w:rFonts w:ascii="Arial" w:hAnsi="Arial" w:cs="Arial"/>
        <w:sz w:val="16"/>
        <w:szCs w:val="16"/>
      </w:rPr>
      <w:t xml:space="preserve"> </w:t>
    </w:r>
    <w:r w:rsidRPr="001B0AA6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 xml:space="preserve"> F</w:t>
    </w:r>
    <w:r w:rsidRPr="001B0AA6">
      <w:rPr>
        <w:rFonts w:ascii="Arial" w:hAnsi="Arial" w:cs="Arial"/>
        <w:sz w:val="16"/>
        <w:szCs w:val="16"/>
      </w:rPr>
      <w:t>ax</w:t>
    </w:r>
    <w:r>
      <w:rPr>
        <w:rFonts w:ascii="Arial" w:hAnsi="Arial" w:cs="Arial"/>
        <w:sz w:val="16"/>
        <w:szCs w:val="16"/>
      </w:rPr>
      <w:t xml:space="preserve"> </w:t>
    </w:r>
    <w:r w:rsidRPr="001B0AA6">
      <w:rPr>
        <w:rFonts w:ascii="Arial" w:hAnsi="Arial" w:cs="Arial"/>
        <w:sz w:val="16"/>
        <w:szCs w:val="16"/>
      </w:rPr>
      <w:t>039.233.9775</w:t>
    </w:r>
    <w:r>
      <w:rPr>
        <w:rFonts w:ascii="Arial" w:hAnsi="Arial" w:cs="Arial"/>
        <w:sz w:val="16"/>
        <w:szCs w:val="16"/>
      </w:rPr>
      <w:t xml:space="preserve"> </w:t>
    </w:r>
    <w:r w:rsidRPr="001B0AA6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 xml:space="preserve"> </w:t>
    </w:r>
    <w:r w:rsidRPr="00505720">
      <w:rPr>
        <w:rFonts w:ascii="Arial" w:hAnsi="Arial" w:cs="Arial"/>
        <w:sz w:val="16"/>
        <w:szCs w:val="16"/>
      </w:rPr>
      <w:t>www.</w:t>
    </w:r>
    <w:r w:rsidR="00B54326">
      <w:rPr>
        <w:rFonts w:ascii="Arial" w:hAnsi="Arial" w:cs="Arial"/>
        <w:sz w:val="16"/>
        <w:szCs w:val="16"/>
      </w:rPr>
      <w:t>asst-monza</w:t>
    </w:r>
    <w:r w:rsidRPr="00505720">
      <w:rPr>
        <w:rFonts w:ascii="Arial" w:hAnsi="Arial" w:cs="Arial"/>
        <w:sz w:val="16"/>
        <w:szCs w:val="16"/>
      </w:rPr>
      <w:t>.</w:t>
    </w:r>
    <w:r w:rsidR="00B54326">
      <w:rPr>
        <w:rFonts w:ascii="Arial" w:hAnsi="Arial" w:cs="Arial"/>
        <w:sz w:val="16"/>
        <w:szCs w:val="16"/>
      </w:rPr>
      <w:t>it</w:t>
    </w:r>
    <w:r>
      <w:rPr>
        <w:rFonts w:ascii="Arial" w:hAnsi="Arial" w:cs="Arial"/>
        <w:sz w:val="16"/>
        <w:szCs w:val="16"/>
      </w:rPr>
      <w:t xml:space="preserve"> </w:t>
    </w:r>
    <w:r w:rsidRPr="001B0AA6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 xml:space="preserve"> </w:t>
    </w:r>
    <w:proofErr w:type="spellStart"/>
    <w:r w:rsidRPr="001B0AA6">
      <w:rPr>
        <w:rFonts w:ascii="Arial" w:hAnsi="Arial" w:cs="Arial"/>
        <w:sz w:val="16"/>
        <w:szCs w:val="16"/>
      </w:rPr>
      <w:t>P</w:t>
    </w:r>
    <w:r>
      <w:rPr>
        <w:rFonts w:ascii="Arial" w:hAnsi="Arial" w:cs="Arial"/>
        <w:sz w:val="16"/>
        <w:szCs w:val="16"/>
      </w:rPr>
      <w:t>.</w:t>
    </w:r>
    <w:r w:rsidRPr="001B0AA6">
      <w:rPr>
        <w:rFonts w:ascii="Arial" w:hAnsi="Arial" w:cs="Arial"/>
        <w:sz w:val="16"/>
        <w:szCs w:val="16"/>
      </w:rPr>
      <w:t>I</w:t>
    </w:r>
    <w:r>
      <w:rPr>
        <w:rFonts w:ascii="Arial" w:hAnsi="Arial" w:cs="Arial"/>
        <w:sz w:val="16"/>
        <w:szCs w:val="16"/>
      </w:rPr>
      <w:t>VA</w:t>
    </w:r>
    <w:proofErr w:type="spellEnd"/>
    <w:r w:rsidRPr="001B0AA6">
      <w:rPr>
        <w:rFonts w:ascii="Arial" w:hAnsi="Arial" w:cs="Arial"/>
        <w:sz w:val="16"/>
        <w:szCs w:val="16"/>
      </w:rPr>
      <w:t xml:space="preserve"> </w:t>
    </w:r>
    <w:r w:rsidR="00B54326">
      <w:rPr>
        <w:rFonts w:ascii="Arial" w:hAnsi="Arial" w:cs="Arial"/>
        <w:sz w:val="16"/>
        <w:szCs w:val="16"/>
      </w:rPr>
      <w:t xml:space="preserve">e </w:t>
    </w:r>
    <w:r w:rsidRPr="001B0AA6">
      <w:rPr>
        <w:rFonts w:ascii="Arial" w:hAnsi="Arial" w:cs="Arial"/>
        <w:sz w:val="16"/>
        <w:szCs w:val="16"/>
      </w:rPr>
      <w:t>CF</w:t>
    </w:r>
    <w:r>
      <w:rPr>
        <w:rFonts w:ascii="Arial" w:hAnsi="Arial" w:cs="Arial"/>
        <w:sz w:val="16"/>
        <w:szCs w:val="16"/>
      </w:rPr>
      <w:t>.</w:t>
    </w:r>
    <w:r w:rsidR="00B54326" w:rsidRPr="00B54326">
      <w:rPr>
        <w:rFonts w:ascii="Arial" w:hAnsi="Arial" w:cs="Arial"/>
        <w:sz w:val="16"/>
        <w:szCs w:val="16"/>
      </w:rPr>
      <w:t xml:space="preserve"> 09314290967</w:t>
    </w:r>
  </w:p>
  <w:p w:rsidR="00D05ED7" w:rsidRPr="00A14BFF" w:rsidRDefault="00D05ED7" w:rsidP="00B54326">
    <w:pPr>
      <w:pStyle w:val="Pidipagina"/>
      <w:tabs>
        <w:tab w:val="left" w:pos="2055"/>
        <w:tab w:val="center" w:pos="5032"/>
      </w:tabs>
      <w:spacing w:before="80" w:after="120"/>
      <w:ind w:right="-127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B2E" w:rsidRDefault="00FA7B2E">
      <w:r>
        <w:separator/>
      </w:r>
    </w:p>
  </w:footnote>
  <w:footnote w:type="continuationSeparator" w:id="0">
    <w:p w:rsidR="00FA7B2E" w:rsidRDefault="00FA7B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D7" w:rsidRPr="003E7F86" w:rsidRDefault="00D05ED7" w:rsidP="003E7F86">
    <w:pPr>
      <w:pStyle w:val="Intestazione"/>
      <w:spacing w:before="120"/>
    </w:pPr>
    <w:r>
      <w:tab/>
    </w:r>
    <w:r w:rsidR="001220C9">
      <w:rPr>
        <w:noProof/>
      </w:rPr>
      <w:drawing>
        <wp:inline distT="0" distB="0" distL="0" distR="0">
          <wp:extent cx="3009900" cy="933450"/>
          <wp:effectExtent l="0" t="0" r="0" b="0"/>
          <wp:docPr id="1" name="Immagine 1" descr="logo coordinato orizzontale san gerardo logo RO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oordinato orizzontale san gerardo logo ROSS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 w:rsidRPr="00D3381E">
      <w:rPr>
        <w:sz w:val="12"/>
        <w:szCs w:val="12"/>
      </w:rPr>
      <w:t xml:space="preserve">   </w:t>
    </w:r>
    <w:r w:rsidR="00EF0C24">
      <w:rPr>
        <w:rFonts w:ascii="Verdana" w:hAnsi="Verdana"/>
        <w:b/>
        <w:color w:val="808080"/>
        <w:sz w:val="10"/>
        <w:szCs w:val="10"/>
      </w:rPr>
      <w:tab/>
      <w:t xml:space="preserve">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51AD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B665D7"/>
    <w:multiLevelType w:val="hybridMultilevel"/>
    <w:tmpl w:val="78CC9236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7250A5D"/>
    <w:multiLevelType w:val="hybridMultilevel"/>
    <w:tmpl w:val="9DFC4C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F6523F"/>
    <w:multiLevelType w:val="hybridMultilevel"/>
    <w:tmpl w:val="BAB68BB6"/>
    <w:lvl w:ilvl="0" w:tplc="5C5EFC2C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1F1305F"/>
    <w:multiLevelType w:val="singleLevel"/>
    <w:tmpl w:val="DA10415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>
    <w:nsid w:val="3D6E64DA"/>
    <w:multiLevelType w:val="hybridMultilevel"/>
    <w:tmpl w:val="3C088C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27F64"/>
    <w:multiLevelType w:val="hybridMultilevel"/>
    <w:tmpl w:val="E79CEAD0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7">
    <w:nsid w:val="4EA855AB"/>
    <w:multiLevelType w:val="hybridMultilevel"/>
    <w:tmpl w:val="68F85D5C"/>
    <w:lvl w:ilvl="0" w:tplc="E6447532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A849B6"/>
    <w:multiLevelType w:val="hybridMultilevel"/>
    <w:tmpl w:val="474A4382"/>
    <w:lvl w:ilvl="0" w:tplc="EBF47E1A">
      <w:start w:val="3"/>
      <w:numFmt w:val="bullet"/>
      <w:lvlText w:val="-"/>
      <w:lvlJc w:val="left"/>
      <w:pPr>
        <w:ind w:left="927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54562E2D"/>
    <w:multiLevelType w:val="hybridMultilevel"/>
    <w:tmpl w:val="2F869374"/>
    <w:lvl w:ilvl="0" w:tplc="224C2874">
      <w:start w:val="1"/>
      <w:numFmt w:val="decimal"/>
      <w:lvlText w:val="%1."/>
      <w:lvlJc w:val="left"/>
      <w:pPr>
        <w:ind w:left="142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8D00C2"/>
    <w:multiLevelType w:val="hybridMultilevel"/>
    <w:tmpl w:val="C1323D4E"/>
    <w:lvl w:ilvl="0" w:tplc="76AE59D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F03362C"/>
    <w:multiLevelType w:val="hybridMultilevel"/>
    <w:tmpl w:val="74EC0FCE"/>
    <w:lvl w:ilvl="0" w:tplc="B7526880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5FD81EFD"/>
    <w:multiLevelType w:val="hybridMultilevel"/>
    <w:tmpl w:val="3140B67C"/>
    <w:lvl w:ilvl="0" w:tplc="0344BAA0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9A4852"/>
    <w:multiLevelType w:val="hybridMultilevel"/>
    <w:tmpl w:val="D6EEFE8C"/>
    <w:lvl w:ilvl="0" w:tplc="FFFFFFFF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7537040C"/>
    <w:multiLevelType w:val="hybridMultilevel"/>
    <w:tmpl w:val="CA3292AA"/>
    <w:lvl w:ilvl="0" w:tplc="1E9A509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762C4798"/>
    <w:multiLevelType w:val="hybridMultilevel"/>
    <w:tmpl w:val="ACA0FC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DC1A80"/>
    <w:multiLevelType w:val="hybridMultilevel"/>
    <w:tmpl w:val="3D52D4E6"/>
    <w:lvl w:ilvl="0" w:tplc="AA700222">
      <w:start w:val="1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5"/>
  </w:num>
  <w:num w:numId="5">
    <w:abstractNumId w:val="1"/>
  </w:num>
  <w:num w:numId="6">
    <w:abstractNumId w:val="2"/>
  </w:num>
  <w:num w:numId="7">
    <w:abstractNumId w:val="5"/>
  </w:num>
  <w:num w:numId="8">
    <w:abstractNumId w:val="8"/>
  </w:num>
  <w:num w:numId="9">
    <w:abstractNumId w:val="13"/>
  </w:num>
  <w:num w:numId="10">
    <w:abstractNumId w:val="14"/>
  </w:num>
  <w:num w:numId="11">
    <w:abstractNumId w:val="16"/>
  </w:num>
  <w:num w:numId="12">
    <w:abstractNumId w:val="10"/>
  </w:num>
  <w:num w:numId="13">
    <w:abstractNumId w:val="11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7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gutterAtTop/>
  <w:proofState w:spelling="clean"/>
  <w:attachedTemplate r:id="rId1"/>
  <w:stylePaneFormatFilter w:val="3F01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0354"/>
  </w:hdrShapeDefaults>
  <w:footnotePr>
    <w:footnote w:id="-1"/>
    <w:footnote w:id="0"/>
  </w:footnotePr>
  <w:endnotePr>
    <w:endnote w:id="-1"/>
    <w:endnote w:id="0"/>
  </w:endnotePr>
  <w:compat/>
  <w:rsids>
    <w:rsidRoot w:val="001220C9"/>
    <w:rsid w:val="00001E9C"/>
    <w:rsid w:val="00002772"/>
    <w:rsid w:val="000030DE"/>
    <w:rsid w:val="00011816"/>
    <w:rsid w:val="00013FC1"/>
    <w:rsid w:val="00030ADE"/>
    <w:rsid w:val="000330CF"/>
    <w:rsid w:val="00034EA5"/>
    <w:rsid w:val="00035159"/>
    <w:rsid w:val="00041AF7"/>
    <w:rsid w:val="00043A66"/>
    <w:rsid w:val="0004451C"/>
    <w:rsid w:val="00050A5D"/>
    <w:rsid w:val="000548DB"/>
    <w:rsid w:val="00062391"/>
    <w:rsid w:val="00067676"/>
    <w:rsid w:val="000755EB"/>
    <w:rsid w:val="00080037"/>
    <w:rsid w:val="000808D3"/>
    <w:rsid w:val="000813C0"/>
    <w:rsid w:val="00096B70"/>
    <w:rsid w:val="000B7F11"/>
    <w:rsid w:val="000C1580"/>
    <w:rsid w:val="000D0506"/>
    <w:rsid w:val="000E04FD"/>
    <w:rsid w:val="000E6AE8"/>
    <w:rsid w:val="000F4746"/>
    <w:rsid w:val="000F4845"/>
    <w:rsid w:val="000F4BAD"/>
    <w:rsid w:val="00105672"/>
    <w:rsid w:val="00121CA5"/>
    <w:rsid w:val="001220C9"/>
    <w:rsid w:val="00124291"/>
    <w:rsid w:val="00127610"/>
    <w:rsid w:val="001321A3"/>
    <w:rsid w:val="00132A69"/>
    <w:rsid w:val="001339B1"/>
    <w:rsid w:val="00133F51"/>
    <w:rsid w:val="001429C6"/>
    <w:rsid w:val="00144062"/>
    <w:rsid w:val="0015446F"/>
    <w:rsid w:val="00162BF8"/>
    <w:rsid w:val="00164063"/>
    <w:rsid w:val="00166B8A"/>
    <w:rsid w:val="001749C9"/>
    <w:rsid w:val="00180D35"/>
    <w:rsid w:val="00184359"/>
    <w:rsid w:val="00184AB6"/>
    <w:rsid w:val="00185600"/>
    <w:rsid w:val="001931C4"/>
    <w:rsid w:val="001D171A"/>
    <w:rsid w:val="001D1EFD"/>
    <w:rsid w:val="001D7BDA"/>
    <w:rsid w:val="001E11A0"/>
    <w:rsid w:val="001F5AA8"/>
    <w:rsid w:val="0020537F"/>
    <w:rsid w:val="00205E8F"/>
    <w:rsid w:val="00220964"/>
    <w:rsid w:val="00221504"/>
    <w:rsid w:val="002237B7"/>
    <w:rsid w:val="00230E99"/>
    <w:rsid w:val="00231144"/>
    <w:rsid w:val="002418F2"/>
    <w:rsid w:val="0024659B"/>
    <w:rsid w:val="00254494"/>
    <w:rsid w:val="0026414B"/>
    <w:rsid w:val="00274283"/>
    <w:rsid w:val="00290F25"/>
    <w:rsid w:val="002925F7"/>
    <w:rsid w:val="002A141E"/>
    <w:rsid w:val="002B4560"/>
    <w:rsid w:val="002B55CA"/>
    <w:rsid w:val="002B7690"/>
    <w:rsid w:val="002E139D"/>
    <w:rsid w:val="002E3338"/>
    <w:rsid w:val="002E6D5A"/>
    <w:rsid w:val="002F4B6B"/>
    <w:rsid w:val="00312E96"/>
    <w:rsid w:val="00317526"/>
    <w:rsid w:val="0033025A"/>
    <w:rsid w:val="00330D0D"/>
    <w:rsid w:val="0033484B"/>
    <w:rsid w:val="00346195"/>
    <w:rsid w:val="00350C11"/>
    <w:rsid w:val="00353626"/>
    <w:rsid w:val="00367548"/>
    <w:rsid w:val="003701A6"/>
    <w:rsid w:val="003701B8"/>
    <w:rsid w:val="0037183B"/>
    <w:rsid w:val="00375FF8"/>
    <w:rsid w:val="003A0944"/>
    <w:rsid w:val="003A4960"/>
    <w:rsid w:val="003A7C35"/>
    <w:rsid w:val="003D0141"/>
    <w:rsid w:val="003D51E1"/>
    <w:rsid w:val="003E4664"/>
    <w:rsid w:val="003E7F86"/>
    <w:rsid w:val="004020DD"/>
    <w:rsid w:val="0042219A"/>
    <w:rsid w:val="00426E79"/>
    <w:rsid w:val="0043403A"/>
    <w:rsid w:val="00470170"/>
    <w:rsid w:val="00473806"/>
    <w:rsid w:val="00491C73"/>
    <w:rsid w:val="004A1C81"/>
    <w:rsid w:val="004A5B97"/>
    <w:rsid w:val="004A5BEA"/>
    <w:rsid w:val="004B27F7"/>
    <w:rsid w:val="004C1165"/>
    <w:rsid w:val="004C1D98"/>
    <w:rsid w:val="004C3D0F"/>
    <w:rsid w:val="004D040C"/>
    <w:rsid w:val="004D3CB2"/>
    <w:rsid w:val="004D6CD0"/>
    <w:rsid w:val="004E44AD"/>
    <w:rsid w:val="004F709E"/>
    <w:rsid w:val="00505720"/>
    <w:rsid w:val="005104DF"/>
    <w:rsid w:val="00511CB9"/>
    <w:rsid w:val="00517CC5"/>
    <w:rsid w:val="0052604E"/>
    <w:rsid w:val="0053618A"/>
    <w:rsid w:val="0056156D"/>
    <w:rsid w:val="00562E36"/>
    <w:rsid w:val="00563A45"/>
    <w:rsid w:val="005657DF"/>
    <w:rsid w:val="00566C9C"/>
    <w:rsid w:val="00570F32"/>
    <w:rsid w:val="005918DD"/>
    <w:rsid w:val="005919CD"/>
    <w:rsid w:val="005A7AE7"/>
    <w:rsid w:val="005B44CF"/>
    <w:rsid w:val="005B4780"/>
    <w:rsid w:val="005C201C"/>
    <w:rsid w:val="005D6F3A"/>
    <w:rsid w:val="005E3E6B"/>
    <w:rsid w:val="00606DB4"/>
    <w:rsid w:val="00606EA1"/>
    <w:rsid w:val="0061359F"/>
    <w:rsid w:val="006162CC"/>
    <w:rsid w:val="0062216A"/>
    <w:rsid w:val="006234F4"/>
    <w:rsid w:val="00636668"/>
    <w:rsid w:val="006438CD"/>
    <w:rsid w:val="00645D02"/>
    <w:rsid w:val="0065077E"/>
    <w:rsid w:val="00660A7C"/>
    <w:rsid w:val="00660EA8"/>
    <w:rsid w:val="00677512"/>
    <w:rsid w:val="00680F6B"/>
    <w:rsid w:val="0068543E"/>
    <w:rsid w:val="006A46FA"/>
    <w:rsid w:val="006C163F"/>
    <w:rsid w:val="006C286F"/>
    <w:rsid w:val="006C4C46"/>
    <w:rsid w:val="006D51B9"/>
    <w:rsid w:val="006E78F6"/>
    <w:rsid w:val="006F24CD"/>
    <w:rsid w:val="007038D5"/>
    <w:rsid w:val="00713A45"/>
    <w:rsid w:val="0072521D"/>
    <w:rsid w:val="0073194D"/>
    <w:rsid w:val="00737199"/>
    <w:rsid w:val="00744549"/>
    <w:rsid w:val="00746363"/>
    <w:rsid w:val="00750C36"/>
    <w:rsid w:val="00751879"/>
    <w:rsid w:val="00757041"/>
    <w:rsid w:val="00761D2D"/>
    <w:rsid w:val="00775A37"/>
    <w:rsid w:val="00777870"/>
    <w:rsid w:val="007804DF"/>
    <w:rsid w:val="0078442F"/>
    <w:rsid w:val="00786C7D"/>
    <w:rsid w:val="007902F4"/>
    <w:rsid w:val="007A79A2"/>
    <w:rsid w:val="007B47BC"/>
    <w:rsid w:val="007B7BBA"/>
    <w:rsid w:val="007C6182"/>
    <w:rsid w:val="007D44BF"/>
    <w:rsid w:val="007D5815"/>
    <w:rsid w:val="007E2EA3"/>
    <w:rsid w:val="007E333B"/>
    <w:rsid w:val="007F0BD8"/>
    <w:rsid w:val="00806CF8"/>
    <w:rsid w:val="00811879"/>
    <w:rsid w:val="00835862"/>
    <w:rsid w:val="00835E75"/>
    <w:rsid w:val="00853DF4"/>
    <w:rsid w:val="00856222"/>
    <w:rsid w:val="00871FF1"/>
    <w:rsid w:val="00874278"/>
    <w:rsid w:val="00881709"/>
    <w:rsid w:val="00881C45"/>
    <w:rsid w:val="008F4946"/>
    <w:rsid w:val="008F6F22"/>
    <w:rsid w:val="009100CC"/>
    <w:rsid w:val="00936AE3"/>
    <w:rsid w:val="00936E41"/>
    <w:rsid w:val="00971F06"/>
    <w:rsid w:val="0097320B"/>
    <w:rsid w:val="00985D4C"/>
    <w:rsid w:val="00994400"/>
    <w:rsid w:val="009A003B"/>
    <w:rsid w:val="009B6263"/>
    <w:rsid w:val="009C6D48"/>
    <w:rsid w:val="009D01CF"/>
    <w:rsid w:val="00A06EEE"/>
    <w:rsid w:val="00A142A6"/>
    <w:rsid w:val="00A14BFF"/>
    <w:rsid w:val="00A15D7F"/>
    <w:rsid w:val="00A17529"/>
    <w:rsid w:val="00A20152"/>
    <w:rsid w:val="00A32F61"/>
    <w:rsid w:val="00A352A0"/>
    <w:rsid w:val="00A44E84"/>
    <w:rsid w:val="00A46925"/>
    <w:rsid w:val="00A51255"/>
    <w:rsid w:val="00A576AA"/>
    <w:rsid w:val="00A66A72"/>
    <w:rsid w:val="00A75D83"/>
    <w:rsid w:val="00A77542"/>
    <w:rsid w:val="00A81A29"/>
    <w:rsid w:val="00A81EEF"/>
    <w:rsid w:val="00A86D13"/>
    <w:rsid w:val="00AA6761"/>
    <w:rsid w:val="00AE7AB4"/>
    <w:rsid w:val="00AF0047"/>
    <w:rsid w:val="00AF2184"/>
    <w:rsid w:val="00AF492F"/>
    <w:rsid w:val="00AF5754"/>
    <w:rsid w:val="00AF5EE3"/>
    <w:rsid w:val="00AF62E3"/>
    <w:rsid w:val="00AF7A88"/>
    <w:rsid w:val="00B045D7"/>
    <w:rsid w:val="00B06E8B"/>
    <w:rsid w:val="00B1098D"/>
    <w:rsid w:val="00B158BB"/>
    <w:rsid w:val="00B212C4"/>
    <w:rsid w:val="00B27413"/>
    <w:rsid w:val="00B3586E"/>
    <w:rsid w:val="00B41D70"/>
    <w:rsid w:val="00B54326"/>
    <w:rsid w:val="00B5553B"/>
    <w:rsid w:val="00B600FD"/>
    <w:rsid w:val="00B658BD"/>
    <w:rsid w:val="00B746BA"/>
    <w:rsid w:val="00B8116C"/>
    <w:rsid w:val="00B848C7"/>
    <w:rsid w:val="00BC4194"/>
    <w:rsid w:val="00BC6913"/>
    <w:rsid w:val="00BE4562"/>
    <w:rsid w:val="00BE590C"/>
    <w:rsid w:val="00BE6BF7"/>
    <w:rsid w:val="00BE6F91"/>
    <w:rsid w:val="00BE7CC4"/>
    <w:rsid w:val="00BF2612"/>
    <w:rsid w:val="00C033F1"/>
    <w:rsid w:val="00C13823"/>
    <w:rsid w:val="00C30A63"/>
    <w:rsid w:val="00C30FF0"/>
    <w:rsid w:val="00C34C28"/>
    <w:rsid w:val="00C442B8"/>
    <w:rsid w:val="00C47ADE"/>
    <w:rsid w:val="00C512FD"/>
    <w:rsid w:val="00C5725B"/>
    <w:rsid w:val="00C63544"/>
    <w:rsid w:val="00C66473"/>
    <w:rsid w:val="00C67571"/>
    <w:rsid w:val="00C7678D"/>
    <w:rsid w:val="00C916F5"/>
    <w:rsid w:val="00C94950"/>
    <w:rsid w:val="00C9704D"/>
    <w:rsid w:val="00C97651"/>
    <w:rsid w:val="00CD0E52"/>
    <w:rsid w:val="00CD2D6B"/>
    <w:rsid w:val="00CE33AE"/>
    <w:rsid w:val="00CE6DAB"/>
    <w:rsid w:val="00CF69B6"/>
    <w:rsid w:val="00D05ED7"/>
    <w:rsid w:val="00D14F12"/>
    <w:rsid w:val="00D161C4"/>
    <w:rsid w:val="00D21F41"/>
    <w:rsid w:val="00D25DD0"/>
    <w:rsid w:val="00D3381E"/>
    <w:rsid w:val="00D35E21"/>
    <w:rsid w:val="00D45F0F"/>
    <w:rsid w:val="00D52B39"/>
    <w:rsid w:val="00D54138"/>
    <w:rsid w:val="00D541E8"/>
    <w:rsid w:val="00D542BE"/>
    <w:rsid w:val="00D5444A"/>
    <w:rsid w:val="00D703A7"/>
    <w:rsid w:val="00D84387"/>
    <w:rsid w:val="00D85D25"/>
    <w:rsid w:val="00D8602B"/>
    <w:rsid w:val="00D91100"/>
    <w:rsid w:val="00DA25D5"/>
    <w:rsid w:val="00DA2752"/>
    <w:rsid w:val="00DD44F7"/>
    <w:rsid w:val="00DF1E55"/>
    <w:rsid w:val="00E00E33"/>
    <w:rsid w:val="00E03E86"/>
    <w:rsid w:val="00E11D9D"/>
    <w:rsid w:val="00E20B13"/>
    <w:rsid w:val="00E26601"/>
    <w:rsid w:val="00E26984"/>
    <w:rsid w:val="00E419D8"/>
    <w:rsid w:val="00E44F9F"/>
    <w:rsid w:val="00E56D6D"/>
    <w:rsid w:val="00E60B87"/>
    <w:rsid w:val="00E738B3"/>
    <w:rsid w:val="00E73DF8"/>
    <w:rsid w:val="00E743FF"/>
    <w:rsid w:val="00E77E3E"/>
    <w:rsid w:val="00E94196"/>
    <w:rsid w:val="00EA4047"/>
    <w:rsid w:val="00EA6B9C"/>
    <w:rsid w:val="00EA76AB"/>
    <w:rsid w:val="00EC6A63"/>
    <w:rsid w:val="00ED1A4B"/>
    <w:rsid w:val="00EE0A34"/>
    <w:rsid w:val="00EE1E96"/>
    <w:rsid w:val="00EF0C24"/>
    <w:rsid w:val="00EF123B"/>
    <w:rsid w:val="00EF309F"/>
    <w:rsid w:val="00EF323D"/>
    <w:rsid w:val="00F141C4"/>
    <w:rsid w:val="00F26585"/>
    <w:rsid w:val="00F27B71"/>
    <w:rsid w:val="00F31507"/>
    <w:rsid w:val="00F45A22"/>
    <w:rsid w:val="00F46511"/>
    <w:rsid w:val="00F51D21"/>
    <w:rsid w:val="00F532B9"/>
    <w:rsid w:val="00F62B83"/>
    <w:rsid w:val="00F651D8"/>
    <w:rsid w:val="00F67489"/>
    <w:rsid w:val="00F740ED"/>
    <w:rsid w:val="00F87F12"/>
    <w:rsid w:val="00FA7B2E"/>
    <w:rsid w:val="00FB7517"/>
    <w:rsid w:val="00FB7C9E"/>
    <w:rsid w:val="00FC1516"/>
    <w:rsid w:val="00FC3BC0"/>
    <w:rsid w:val="00FD0F10"/>
    <w:rsid w:val="00FE04A1"/>
    <w:rsid w:val="00FE422B"/>
    <w:rsid w:val="00FF1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5D4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C442B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C442B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C442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untoelenco">
    <w:name w:val="List Bullet"/>
    <w:basedOn w:val="Normale"/>
    <w:autoRedefine/>
    <w:rsid w:val="00D21F41"/>
    <w:rPr>
      <w:szCs w:val="20"/>
    </w:rPr>
  </w:style>
  <w:style w:type="paragraph" w:styleId="Testofumetto">
    <w:name w:val="Balloon Text"/>
    <w:basedOn w:val="Normale"/>
    <w:semiHidden/>
    <w:rsid w:val="0042219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DA2752"/>
    <w:rPr>
      <w:color w:val="0000FF"/>
      <w:u w:val="single"/>
    </w:rPr>
  </w:style>
  <w:style w:type="character" w:styleId="Numeropagina">
    <w:name w:val="page number"/>
    <w:basedOn w:val="Carpredefinitoparagrafo"/>
    <w:rsid w:val="00A14BFF"/>
  </w:style>
  <w:style w:type="paragraph" w:styleId="Paragrafoelenco">
    <w:name w:val="List Paragraph"/>
    <w:basedOn w:val="Normale"/>
    <w:uiPriority w:val="34"/>
    <w:qFormat/>
    <w:rsid w:val="00491C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3025A"/>
    <w:rPr>
      <w:sz w:val="24"/>
      <w:szCs w:val="24"/>
    </w:rPr>
  </w:style>
  <w:style w:type="paragraph" w:styleId="NormaleWeb">
    <w:name w:val="Normal (Web)"/>
    <w:basedOn w:val="Normale"/>
    <w:rsid w:val="0033025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Enfasigrassetto">
    <w:name w:val="Strong"/>
    <w:basedOn w:val="Carpredefinitoparagrafo"/>
    <w:uiPriority w:val="22"/>
    <w:qFormat/>
    <w:rsid w:val="00B27413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rsid w:val="00BE456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17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2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75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oni-37835\AppData\Local\Microsoft\Windows\Temporary%20Internet%20Files\Content.Outlook\TC2A81MI\CARTAITESTu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F93E04-9742-4524-B480-C8C63A30A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CARTAITESTutp</Template>
  <TotalTime>13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OSG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MERONI MIRELLA 37835</dc:creator>
  <cp:lastModifiedBy>borreca-100221</cp:lastModifiedBy>
  <cp:revision>15</cp:revision>
  <cp:lastPrinted>2016-05-24T09:17:00Z</cp:lastPrinted>
  <dcterms:created xsi:type="dcterms:W3CDTF">2016-09-21T10:32:00Z</dcterms:created>
  <dcterms:modified xsi:type="dcterms:W3CDTF">2017-09-27T08:17:00Z</dcterms:modified>
</cp:coreProperties>
</file>